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08" w:type="dxa"/>
        <w:tblInd w:w="-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608"/>
      </w:tblGrid>
      <w:tr w:rsidR="00CC149F" w:rsidRPr="00E43FCF" w14:paraId="0CA66619" w14:textId="77777777" w:rsidTr="00792C72">
        <w:trPr>
          <w:trHeight w:val="11370"/>
        </w:trPr>
        <w:tc>
          <w:tcPr>
            <w:tcW w:w="10608" w:type="dxa"/>
          </w:tcPr>
          <w:p w14:paraId="1F625A53" w14:textId="502050F6" w:rsidR="006364E2" w:rsidRPr="00AB670E" w:rsidRDefault="00817652" w:rsidP="00AD401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fr-FR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fr-FR"/>
              </w:rPr>
              <w:t>APPEL D'OFFRE</w:t>
            </w:r>
            <w:r w:rsidR="00F631DF" w:rsidRPr="00AB670E">
              <w:rPr>
                <w:rFonts w:ascii="Arial" w:hAnsi="Arial" w:cs="Arial"/>
                <w:b/>
                <w:sz w:val="28"/>
                <w:szCs w:val="28"/>
                <w:lang w:val="fr-FR"/>
              </w:rPr>
              <w:t xml:space="preserve"> </w:t>
            </w:r>
            <w:r w:rsidR="00B90EE0" w:rsidRPr="00B90EE0">
              <w:rPr>
                <w:rFonts w:ascii="Arial" w:hAnsi="Arial" w:cs="Arial"/>
                <w:b/>
                <w:sz w:val="28"/>
                <w:szCs w:val="28"/>
                <w:lang w:val="fr-FR"/>
              </w:rPr>
              <w:t>LOCAL</w:t>
            </w:r>
          </w:p>
          <w:p w14:paraId="5882533C" w14:textId="559AB038" w:rsidR="00F64A94" w:rsidRPr="00664F40" w:rsidRDefault="00664F40" w:rsidP="00F64A94">
            <w:pPr>
              <w:jc w:val="center"/>
              <w:rPr>
                <w:rFonts w:ascii="Arial" w:hAnsi="Arial" w:cs="Arial"/>
                <w:i/>
                <w:iCs/>
                <w:color w:val="1F497D" w:themeColor="text2"/>
                <w:sz w:val="20"/>
                <w:szCs w:val="20"/>
                <w:lang w:val="fr-FR"/>
              </w:rPr>
            </w:pPr>
            <w:r w:rsidRPr="00664F40">
              <w:rPr>
                <w:rFonts w:ascii="Arial" w:hAnsi="Arial" w:cs="Arial"/>
                <w:i/>
                <w:iCs/>
                <w:color w:val="1F497D" w:themeColor="text2"/>
                <w:sz w:val="20"/>
                <w:szCs w:val="20"/>
                <w:lang w:val="fr-FR"/>
              </w:rPr>
              <w:t>T/21/MULTI/MULTI/MULTI/KINSHASA/LOC VEHIC/13-10-2026</w:t>
            </w:r>
          </w:p>
          <w:p w14:paraId="7235BDED" w14:textId="77777777" w:rsidR="00664F40" w:rsidRPr="00AB670E" w:rsidRDefault="00664F40" w:rsidP="00F64A94">
            <w:pPr>
              <w:jc w:val="center"/>
              <w:rPr>
                <w:rFonts w:ascii="Arial" w:hAnsi="Arial" w:cs="Arial"/>
                <w:color w:val="8497B0"/>
                <w:sz w:val="22"/>
                <w:szCs w:val="22"/>
                <w:lang w:val="fr-FR"/>
              </w:rPr>
            </w:pPr>
          </w:p>
          <w:p w14:paraId="0EF4D2A6" w14:textId="6CFB0B97" w:rsidR="006364E2" w:rsidRPr="00AB670E" w:rsidRDefault="00AC486E">
            <w:pPr>
              <w:jc w:val="both"/>
              <w:rPr>
                <w:rFonts w:ascii="Arial" w:hAnsi="Arial" w:cs="Arial"/>
                <w:color w:val="8497B0"/>
                <w:sz w:val="22"/>
                <w:szCs w:val="22"/>
                <w:lang w:val="fr-FR"/>
              </w:rPr>
            </w:pPr>
            <w:r w:rsidRPr="00AB670E">
              <w:rPr>
                <w:rFonts w:ascii="Arial" w:hAnsi="Arial" w:cs="Arial"/>
                <w:sz w:val="22"/>
                <w:szCs w:val="22"/>
                <w:lang w:val="fr-FR"/>
              </w:rPr>
              <w:t>ACTED</w:t>
            </w:r>
            <w:r w:rsidR="00F479F4" w:rsidRPr="00AB670E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Pr="00AB670E">
              <w:rPr>
                <w:rFonts w:ascii="Arial" w:hAnsi="Arial" w:cs="Arial"/>
                <w:sz w:val="22"/>
                <w:szCs w:val="22"/>
                <w:lang w:val="fr-FR"/>
              </w:rPr>
              <w:t xml:space="preserve">invite les fournisseurs de </w:t>
            </w:r>
            <w:r w:rsidR="00615C46">
              <w:rPr>
                <w:rFonts w:ascii="Arial" w:hAnsi="Arial" w:cs="Arial"/>
                <w:sz w:val="22"/>
                <w:szCs w:val="22"/>
                <w:lang w:val="fr-FR"/>
              </w:rPr>
              <w:t>services de location de véhicules</w:t>
            </w:r>
            <w:r w:rsidR="00D10A8A" w:rsidRPr="00AB670E">
              <w:rPr>
                <w:rFonts w:ascii="Arial" w:hAnsi="Arial" w:cs="Arial"/>
                <w:i/>
                <w:color w:val="8497B0"/>
                <w:sz w:val="22"/>
                <w:szCs w:val="22"/>
                <w:lang w:val="fr-FR"/>
              </w:rPr>
              <w:t xml:space="preserve"> </w:t>
            </w:r>
            <w:r w:rsidRPr="00AB670E">
              <w:rPr>
                <w:rFonts w:ascii="Arial" w:hAnsi="Arial" w:cs="Arial"/>
                <w:sz w:val="22"/>
                <w:szCs w:val="22"/>
                <w:lang w:val="fr-FR"/>
              </w:rPr>
              <w:t xml:space="preserve">à soumettre </w:t>
            </w:r>
            <w:r w:rsidR="007B2E3E">
              <w:rPr>
                <w:rFonts w:ascii="Arial" w:hAnsi="Arial" w:cs="Arial"/>
                <w:sz w:val="22"/>
                <w:szCs w:val="22"/>
                <w:lang w:val="fr-FR"/>
              </w:rPr>
              <w:t xml:space="preserve">des offres </w:t>
            </w:r>
            <w:r w:rsidRPr="00615C46">
              <w:rPr>
                <w:rFonts w:ascii="Arial" w:hAnsi="Arial" w:cs="Arial"/>
                <w:sz w:val="22"/>
                <w:szCs w:val="22"/>
                <w:lang w:val="fr-FR"/>
              </w:rPr>
              <w:t xml:space="preserve">pour </w:t>
            </w:r>
            <w:r w:rsidR="00615C46" w:rsidRPr="00615C46">
              <w:rPr>
                <w:rFonts w:ascii="Arial" w:hAnsi="Arial" w:cs="Arial"/>
                <w:sz w:val="22"/>
                <w:szCs w:val="22"/>
                <w:lang w:val="fr-FR"/>
              </w:rPr>
              <w:t>le</w:t>
            </w:r>
            <w:r w:rsidR="00F479F4" w:rsidRPr="00615C46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="00F479F4" w:rsidRPr="00AB670E">
              <w:rPr>
                <w:rFonts w:ascii="Arial" w:hAnsi="Arial" w:cs="Arial"/>
                <w:color w:val="000000" w:themeColor="text1"/>
                <w:sz w:val="22"/>
                <w:szCs w:val="22"/>
                <w:lang w:val="fr-FR"/>
              </w:rPr>
              <w:t xml:space="preserve">lot </w:t>
            </w:r>
            <w:r w:rsidR="00855860">
              <w:rPr>
                <w:rFonts w:ascii="Arial" w:hAnsi="Arial" w:cs="Arial"/>
                <w:color w:val="000000" w:themeColor="text1"/>
                <w:sz w:val="22"/>
                <w:szCs w:val="22"/>
                <w:lang w:val="fr-FR"/>
              </w:rPr>
              <w:t>ci-dessous</w:t>
            </w:r>
            <w:r w:rsidR="00B92A85">
              <w:rPr>
                <w:rFonts w:ascii="Arial" w:hAnsi="Arial" w:cs="Arial"/>
                <w:color w:val="000000" w:themeColor="text1"/>
                <w:sz w:val="22"/>
                <w:szCs w:val="22"/>
                <w:lang w:val="fr-FR"/>
              </w:rPr>
              <w:t xml:space="preserve">, en vue d’établissement des contrats cadres de service de location d’actifs motorisés. </w:t>
            </w:r>
          </w:p>
          <w:p w14:paraId="6141EFC3" w14:textId="77777777" w:rsidR="00D10A8A" w:rsidRPr="00AB670E" w:rsidRDefault="00D10A8A" w:rsidP="00796982">
            <w:pPr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  <w:tbl>
            <w:tblPr>
              <w:tblW w:w="946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ook w:val="0000" w:firstRow="0" w:lastRow="0" w:firstColumn="0" w:lastColumn="0" w:noHBand="0" w:noVBand="0"/>
            </w:tblPr>
            <w:tblGrid>
              <w:gridCol w:w="755"/>
              <w:gridCol w:w="2860"/>
              <w:gridCol w:w="1488"/>
              <w:gridCol w:w="1624"/>
              <w:gridCol w:w="2736"/>
            </w:tblGrid>
            <w:tr w:rsidR="00244B2B" w:rsidRPr="00E43FCF" w14:paraId="5883BEE3" w14:textId="77777777" w:rsidTr="0058531B">
              <w:trPr>
                <w:trHeight w:val="570"/>
                <w:jc w:val="center"/>
              </w:trPr>
              <w:tc>
                <w:tcPr>
                  <w:tcW w:w="755" w:type="dxa"/>
                  <w:shd w:val="clear" w:color="auto" w:fill="CECECE"/>
                  <w:vAlign w:val="center"/>
                </w:tcPr>
                <w:p w14:paraId="3997F44A" w14:textId="77777777" w:rsidR="00244B2B" w:rsidRPr="00AB670E" w:rsidRDefault="00244B2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</w:pPr>
                  <w:r w:rsidRPr="00AB670E"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  <w:t>Lot</w:t>
                  </w:r>
                </w:p>
              </w:tc>
              <w:tc>
                <w:tcPr>
                  <w:tcW w:w="2860" w:type="dxa"/>
                  <w:shd w:val="clear" w:color="auto" w:fill="CECECE"/>
                  <w:vAlign w:val="center"/>
                </w:tcPr>
                <w:p w14:paraId="15839CAB" w14:textId="77777777" w:rsidR="00244B2B" w:rsidRPr="00AB670E" w:rsidRDefault="00244B2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</w:pPr>
                  <w:r w:rsidRPr="00AB670E"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  <w:t>Description</w:t>
                  </w:r>
                </w:p>
              </w:tc>
              <w:tc>
                <w:tcPr>
                  <w:tcW w:w="1488" w:type="dxa"/>
                  <w:shd w:val="clear" w:color="auto" w:fill="CECECE"/>
                  <w:vAlign w:val="center"/>
                </w:tcPr>
                <w:p w14:paraId="751E012B" w14:textId="49095FD8" w:rsidR="00244B2B" w:rsidRPr="00AB670E" w:rsidRDefault="00244B2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  <w:t>Nombre de jour et axe</w:t>
                  </w:r>
                </w:p>
              </w:tc>
              <w:tc>
                <w:tcPr>
                  <w:tcW w:w="1624" w:type="dxa"/>
                  <w:shd w:val="clear" w:color="auto" w:fill="CECECE"/>
                  <w:vAlign w:val="center"/>
                </w:tcPr>
                <w:p w14:paraId="2C03E0C8" w14:textId="77777777" w:rsidR="00244B2B" w:rsidRPr="00AB670E" w:rsidRDefault="00244B2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</w:pPr>
                  <w:r w:rsidRPr="00AB670E"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  <w:t>INCOTERMS &amp;</w:t>
                  </w:r>
                </w:p>
                <w:p w14:paraId="2BD335B8" w14:textId="77777777" w:rsidR="00244B2B" w:rsidRPr="00AB670E" w:rsidRDefault="00244B2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  <w:t>Lieu</w:t>
                  </w:r>
                  <w:r w:rsidRPr="00AB670E"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  <w:t xml:space="preserve"> de livraison</w:t>
                  </w:r>
                </w:p>
              </w:tc>
              <w:tc>
                <w:tcPr>
                  <w:tcW w:w="2736" w:type="dxa"/>
                  <w:shd w:val="clear" w:color="auto" w:fill="CECECE"/>
                  <w:vAlign w:val="center"/>
                </w:tcPr>
                <w:p w14:paraId="60C09E3F" w14:textId="77777777" w:rsidR="00244B2B" w:rsidRPr="00AB670E" w:rsidRDefault="00244B2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</w:pPr>
                  <w:r w:rsidRPr="00AB670E"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fr-FR"/>
                    </w:rPr>
                    <w:t>Délai de livraison</w:t>
                  </w:r>
                </w:p>
              </w:tc>
            </w:tr>
            <w:tr w:rsidR="0058531B" w:rsidRPr="00E43FCF" w14:paraId="55260D55" w14:textId="77777777" w:rsidTr="03D8B06D">
              <w:trPr>
                <w:trHeight w:val="255"/>
                <w:jc w:val="center"/>
              </w:trPr>
              <w:tc>
                <w:tcPr>
                  <w:tcW w:w="755" w:type="dxa"/>
                  <w:vAlign w:val="center"/>
                </w:tcPr>
                <w:p w14:paraId="513EE8CD" w14:textId="77777777" w:rsidR="0058531B" w:rsidRPr="00AB670E" w:rsidRDefault="0058531B" w:rsidP="03D8B06D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fr-FR"/>
                    </w:rPr>
                  </w:pPr>
                  <w:r w:rsidRPr="00AB670E">
                    <w:rPr>
                      <w:rFonts w:ascii="Arial" w:hAnsi="Arial" w:cs="Arial"/>
                      <w:sz w:val="22"/>
                      <w:szCs w:val="22"/>
                      <w:lang w:val="fr-FR"/>
                    </w:rPr>
                    <w:t>1</w:t>
                  </w:r>
                </w:p>
              </w:tc>
              <w:tc>
                <w:tcPr>
                  <w:tcW w:w="2860" w:type="dxa"/>
                  <w:vAlign w:val="center"/>
                </w:tcPr>
                <w:p w14:paraId="3EE3FF54" w14:textId="77777777" w:rsidR="00C80588" w:rsidRDefault="00C80588" w:rsidP="00C80588">
                  <w:pPr>
                    <w:spacing w:before="80"/>
                    <w:jc w:val="both"/>
                    <w:rPr>
                      <w:rFonts w:ascii="Arial" w:hAnsi="Arial" w:cs="Arial"/>
                      <w:lang w:val="fr-FR"/>
                    </w:rPr>
                  </w:pPr>
                </w:p>
                <w:p w14:paraId="0799FF58" w14:textId="77777777" w:rsidR="0058531B" w:rsidRDefault="00445DE7" w:rsidP="00C80588">
                  <w:pPr>
                    <w:spacing w:before="80"/>
                    <w:jc w:val="both"/>
                    <w:rPr>
                      <w:rFonts w:ascii="Arial" w:hAnsi="Arial" w:cs="Arial"/>
                      <w:lang w:val="fr-FR"/>
                    </w:rPr>
                  </w:pPr>
                  <w:r>
                    <w:rPr>
                      <w:rFonts w:ascii="Arial" w:hAnsi="Arial" w:cs="Arial"/>
                      <w:lang w:val="fr-FR"/>
                    </w:rPr>
                    <w:t>Location journalière d’un véhicule</w:t>
                  </w:r>
                </w:p>
                <w:p w14:paraId="7575CE3F" w14:textId="19E69B64" w:rsidR="00C80588" w:rsidRPr="00C80588" w:rsidRDefault="00C80588" w:rsidP="00C80588">
                  <w:pPr>
                    <w:spacing w:before="80"/>
                    <w:jc w:val="both"/>
                    <w:rPr>
                      <w:rFonts w:ascii="Arial" w:hAnsi="Arial" w:cs="Arial"/>
                      <w:bCs/>
                      <w:u w:val="single"/>
                      <w:lang w:val="fr-FR"/>
                    </w:rPr>
                  </w:pPr>
                </w:p>
              </w:tc>
              <w:tc>
                <w:tcPr>
                  <w:tcW w:w="1488" w:type="dxa"/>
                  <w:vMerge w:val="restart"/>
                  <w:vAlign w:val="center"/>
                </w:tcPr>
                <w:p w14:paraId="4376358E" w14:textId="1FEFBA7E" w:rsidR="0058531B" w:rsidRPr="00AB670E" w:rsidRDefault="0058531B" w:rsidP="0058531B">
                  <w:pPr>
                    <w:rPr>
                      <w:rFonts w:ascii="Arial" w:hAnsi="Arial" w:cs="Arial"/>
                      <w:bCs/>
                      <w:iCs/>
                      <w:sz w:val="22"/>
                      <w:szCs w:val="22"/>
                      <w:lang w:val="fr-FR"/>
                    </w:rPr>
                  </w:pPr>
                  <w:r w:rsidRPr="00D64223">
                    <w:rPr>
                      <w:rFonts w:ascii="Arial Narrow" w:hAnsi="Arial Narrow" w:cs="Arial"/>
                      <w:lang w:val="fr-FR" w:eastAsia="fr-FR"/>
                    </w:rPr>
                    <w:t>Selon les commandes tout au long de la validité du contrat cadre</w:t>
                  </w:r>
                </w:p>
              </w:tc>
              <w:tc>
                <w:tcPr>
                  <w:tcW w:w="1624" w:type="dxa"/>
                  <w:vMerge w:val="restart"/>
                  <w:vAlign w:val="center"/>
                </w:tcPr>
                <w:p w14:paraId="4AD23EA0" w14:textId="2D2EE5FA" w:rsidR="0058531B" w:rsidRPr="00D64223" w:rsidRDefault="0058531B" w:rsidP="00C80588">
                  <w:pPr>
                    <w:pStyle w:val="Paragraphedeliste"/>
                    <w:ind w:left="0"/>
                    <w:rPr>
                      <w:rFonts w:ascii="Arial Narrow" w:hAnsi="Arial Narrow" w:cs="Arial"/>
                      <w:color w:val="000000"/>
                    </w:rPr>
                  </w:pPr>
                  <w:r w:rsidRPr="00D64223">
                    <w:rPr>
                      <w:rFonts w:ascii="Arial Narrow" w:hAnsi="Arial Narrow" w:cs="Arial"/>
                      <w:b/>
                      <w:sz w:val="24"/>
                      <w:szCs w:val="24"/>
                    </w:rPr>
                    <w:t xml:space="preserve">DDP </w:t>
                  </w:r>
                  <w:r w:rsidR="00C80588">
                    <w:rPr>
                      <w:rFonts w:ascii="Arial Narrow" w:hAnsi="Arial Narrow" w:cs="Arial"/>
                      <w:b/>
                      <w:sz w:val="24"/>
                      <w:szCs w:val="24"/>
                    </w:rPr>
                    <w:t>KINSHASA</w:t>
                  </w:r>
                  <w:r w:rsidRPr="00D64223">
                    <w:rPr>
                      <w:rFonts w:ascii="Arial Narrow" w:hAnsi="Arial Narrow" w:cs="Arial"/>
                      <w:b/>
                      <w:sz w:val="24"/>
                      <w:szCs w:val="24"/>
                    </w:rPr>
                    <w:t>, Base ACTED</w:t>
                  </w:r>
                </w:p>
                <w:p w14:paraId="50FD6E63" w14:textId="7EB96B92" w:rsidR="0058531B" w:rsidRPr="00AB670E" w:rsidRDefault="0058531B" w:rsidP="0058531B">
                  <w:pPr>
                    <w:rPr>
                      <w:rFonts w:ascii="Arial" w:hAnsi="Arial" w:cs="Arial"/>
                      <w:bCs/>
                      <w:iCs/>
                      <w:sz w:val="22"/>
                      <w:szCs w:val="22"/>
                      <w:lang w:val="fr-FR"/>
                    </w:rPr>
                  </w:pPr>
                  <w:r w:rsidRPr="00D64223">
                    <w:rPr>
                      <w:rFonts w:ascii="Arial Narrow" w:hAnsi="Arial Narrow" w:cs="Arial"/>
                      <w:color w:val="000000"/>
                    </w:rPr>
                    <w:t>(Voir le formulaire d’offres « PRO-06 »)</w:t>
                  </w:r>
                </w:p>
              </w:tc>
              <w:tc>
                <w:tcPr>
                  <w:tcW w:w="2736" w:type="dxa"/>
                  <w:vMerge w:val="restart"/>
                  <w:vAlign w:val="center"/>
                </w:tcPr>
                <w:p w14:paraId="2580B17F" w14:textId="437AAAE2" w:rsidR="0058531B" w:rsidRPr="00AB670E" w:rsidRDefault="0058531B" w:rsidP="0058531B">
                  <w:pPr>
                    <w:rPr>
                      <w:rFonts w:ascii="Arial" w:hAnsi="Arial" w:cs="Arial"/>
                      <w:sz w:val="22"/>
                      <w:szCs w:val="22"/>
                      <w:lang w:val="fr-FR"/>
                    </w:rPr>
                  </w:pPr>
                  <w:r w:rsidRPr="00D64223">
                    <w:rPr>
                      <w:rFonts w:ascii="Arial Narrow" w:hAnsi="Arial Narrow" w:cs="Arial"/>
                      <w:lang w:val="fr-FR"/>
                    </w:rPr>
                    <w:t>24 heures maximum, après la</w:t>
                  </w:r>
                  <w:r w:rsidR="00C80588">
                    <w:rPr>
                      <w:rFonts w:ascii="Arial Narrow" w:hAnsi="Arial Narrow" w:cs="Arial"/>
                      <w:lang w:val="fr-FR"/>
                    </w:rPr>
                    <w:t xml:space="preserve"> signature du Bon de Commande</w:t>
                  </w:r>
                </w:p>
              </w:tc>
            </w:tr>
            <w:tr w:rsidR="00195754" w:rsidRPr="00E43FCF" w14:paraId="5B9FB738" w14:textId="77777777" w:rsidTr="001B2E11">
              <w:trPr>
                <w:trHeight w:val="876"/>
                <w:jc w:val="center"/>
              </w:trPr>
              <w:tc>
                <w:tcPr>
                  <w:tcW w:w="755" w:type="dxa"/>
                  <w:vAlign w:val="center"/>
                </w:tcPr>
                <w:p w14:paraId="2FDA5890" w14:textId="77777777" w:rsidR="00195754" w:rsidRPr="00AB670E" w:rsidRDefault="00195754" w:rsidP="03D8B06D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fr-FR"/>
                    </w:rPr>
                  </w:pPr>
                  <w:r w:rsidRPr="00AB670E">
                    <w:rPr>
                      <w:rFonts w:ascii="Arial" w:hAnsi="Arial" w:cs="Arial"/>
                      <w:sz w:val="22"/>
                      <w:szCs w:val="22"/>
                      <w:lang w:val="fr-FR"/>
                    </w:rPr>
                    <w:t>2</w:t>
                  </w:r>
                </w:p>
              </w:tc>
              <w:tc>
                <w:tcPr>
                  <w:tcW w:w="2860" w:type="dxa"/>
                  <w:vAlign w:val="center"/>
                </w:tcPr>
                <w:p w14:paraId="66844841" w14:textId="30978872" w:rsidR="00195754" w:rsidRPr="00AB670E" w:rsidRDefault="001B2E11" w:rsidP="00C80588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Arial" w:hAnsi="Arial" w:cs="Arial"/>
                      <w:lang w:val="fr-FR"/>
                    </w:rPr>
                    <w:t>Course Aéroport</w:t>
                  </w:r>
                </w:p>
              </w:tc>
              <w:tc>
                <w:tcPr>
                  <w:tcW w:w="1488" w:type="dxa"/>
                  <w:vMerge/>
                </w:tcPr>
                <w:p w14:paraId="7BD4CB70" w14:textId="77777777" w:rsidR="00195754" w:rsidRPr="00AB670E" w:rsidRDefault="00195754" w:rsidP="00685CD9">
                  <w:pPr>
                    <w:rPr>
                      <w:rFonts w:ascii="Arial" w:hAnsi="Arial" w:cs="Arial"/>
                      <w:bCs/>
                      <w:iCs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624" w:type="dxa"/>
                  <w:vMerge/>
                  <w:vAlign w:val="center"/>
                </w:tcPr>
                <w:p w14:paraId="28C5B19C" w14:textId="77777777" w:rsidR="00195754" w:rsidRPr="00AB670E" w:rsidRDefault="00195754" w:rsidP="00685CD9">
                  <w:pPr>
                    <w:rPr>
                      <w:rFonts w:ascii="Arial" w:hAnsi="Arial" w:cs="Arial"/>
                      <w:bCs/>
                      <w:iCs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2736" w:type="dxa"/>
                  <w:vMerge/>
                </w:tcPr>
                <w:p w14:paraId="433B790D" w14:textId="77777777" w:rsidR="00195754" w:rsidRPr="00AB670E" w:rsidRDefault="00195754" w:rsidP="00685CD9">
                  <w:pPr>
                    <w:rPr>
                      <w:rFonts w:ascii="Arial" w:hAnsi="Arial" w:cs="Arial"/>
                      <w:sz w:val="22"/>
                      <w:szCs w:val="22"/>
                      <w:lang w:val="fr-FR"/>
                    </w:rPr>
                  </w:pPr>
                </w:p>
              </w:tc>
            </w:tr>
            <w:tr w:rsidR="00195754" w:rsidRPr="00E43FCF" w14:paraId="50F563E2" w14:textId="77777777" w:rsidTr="03D8B06D">
              <w:trPr>
                <w:trHeight w:val="255"/>
                <w:jc w:val="center"/>
              </w:trPr>
              <w:tc>
                <w:tcPr>
                  <w:tcW w:w="755" w:type="dxa"/>
                  <w:vAlign w:val="center"/>
                </w:tcPr>
                <w:p w14:paraId="1944D4D6" w14:textId="77777777" w:rsidR="00195754" w:rsidRPr="00AB670E" w:rsidRDefault="00195754" w:rsidP="03D8B06D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fr-FR"/>
                    </w:rPr>
                  </w:pPr>
                  <w:r w:rsidRPr="00AB670E">
                    <w:rPr>
                      <w:rFonts w:ascii="Arial" w:hAnsi="Arial" w:cs="Arial"/>
                      <w:sz w:val="22"/>
                      <w:szCs w:val="22"/>
                      <w:lang w:val="fr-FR"/>
                    </w:rPr>
                    <w:t>3</w:t>
                  </w:r>
                </w:p>
              </w:tc>
              <w:tc>
                <w:tcPr>
                  <w:tcW w:w="2860" w:type="dxa"/>
                  <w:vAlign w:val="center"/>
                </w:tcPr>
                <w:p w14:paraId="2DC3D3BE" w14:textId="77777777" w:rsidR="00C80588" w:rsidRDefault="00C80588" w:rsidP="00C80588">
                  <w:pPr>
                    <w:jc w:val="both"/>
                    <w:rPr>
                      <w:rFonts w:ascii="Arial" w:hAnsi="Arial" w:cs="Arial"/>
                      <w:lang w:val="fr-FR"/>
                    </w:rPr>
                  </w:pPr>
                </w:p>
                <w:p w14:paraId="37058611" w14:textId="5B502C64" w:rsidR="00195754" w:rsidRDefault="00C80588" w:rsidP="00C80588">
                  <w:pPr>
                    <w:jc w:val="both"/>
                    <w:rPr>
                      <w:rFonts w:ascii="Arial" w:hAnsi="Arial" w:cs="Arial"/>
                      <w:lang w:val="fr-FR"/>
                    </w:rPr>
                  </w:pPr>
                  <w:r>
                    <w:rPr>
                      <w:rFonts w:ascii="Arial" w:hAnsi="Arial" w:cs="Arial"/>
                      <w:lang w:val="fr-FR"/>
                    </w:rPr>
                    <w:t>Location horaire d’un véhicule</w:t>
                  </w:r>
                </w:p>
                <w:p w14:paraId="00A5C207" w14:textId="0A6F9E7B" w:rsidR="00C80588" w:rsidRPr="00AB670E" w:rsidRDefault="00C80588" w:rsidP="00C80588">
                  <w:pPr>
                    <w:jc w:val="both"/>
                    <w:rPr>
                      <w:rFonts w:ascii="Arial" w:hAnsi="Arial" w:cs="Arial"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488" w:type="dxa"/>
                  <w:vMerge/>
                </w:tcPr>
                <w:p w14:paraId="7211476E" w14:textId="77777777" w:rsidR="00195754" w:rsidRPr="00AB670E" w:rsidRDefault="00195754" w:rsidP="00685CD9">
                  <w:pPr>
                    <w:rPr>
                      <w:rFonts w:ascii="Arial" w:hAnsi="Arial" w:cs="Arial"/>
                      <w:bCs/>
                      <w:iCs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1624" w:type="dxa"/>
                  <w:vMerge/>
                  <w:vAlign w:val="center"/>
                </w:tcPr>
                <w:p w14:paraId="1B27E1D8" w14:textId="77777777" w:rsidR="00195754" w:rsidRPr="00AB670E" w:rsidRDefault="00195754" w:rsidP="00685CD9">
                  <w:pPr>
                    <w:rPr>
                      <w:rFonts w:ascii="Arial" w:hAnsi="Arial" w:cs="Arial"/>
                      <w:bCs/>
                      <w:iCs/>
                      <w:sz w:val="22"/>
                      <w:szCs w:val="22"/>
                      <w:lang w:val="fr-FR"/>
                    </w:rPr>
                  </w:pPr>
                </w:p>
              </w:tc>
              <w:tc>
                <w:tcPr>
                  <w:tcW w:w="2736" w:type="dxa"/>
                  <w:vMerge/>
                </w:tcPr>
                <w:p w14:paraId="640FE5F2" w14:textId="77777777" w:rsidR="00195754" w:rsidRPr="00AB670E" w:rsidRDefault="00195754" w:rsidP="00685CD9">
                  <w:pPr>
                    <w:rPr>
                      <w:rFonts w:ascii="Arial" w:hAnsi="Arial" w:cs="Arial"/>
                      <w:sz w:val="22"/>
                      <w:szCs w:val="22"/>
                      <w:lang w:val="fr-FR"/>
                    </w:rPr>
                  </w:pPr>
                </w:p>
              </w:tc>
            </w:tr>
          </w:tbl>
          <w:p w14:paraId="38F8ADA1" w14:textId="77777777" w:rsidR="00796982" w:rsidRPr="00C25035" w:rsidRDefault="00796982" w:rsidP="00796982">
            <w:pPr>
              <w:jc w:val="both"/>
              <w:rPr>
                <w:rFonts w:ascii="Arial" w:hAnsi="Arial" w:cs="Arial"/>
                <w:sz w:val="20"/>
                <w:szCs w:val="22"/>
                <w:lang w:val="fr-FR"/>
              </w:rPr>
            </w:pPr>
          </w:p>
          <w:p w14:paraId="387A2ED7" w14:textId="0D239887" w:rsidR="00E91604" w:rsidRPr="00A646E1" w:rsidRDefault="00A14D2B" w:rsidP="03D8B06D">
            <w:pPr>
              <w:spacing w:before="8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  <w:lang w:val="fr-FR"/>
              </w:rPr>
              <w:t>L'appel d'offres sera conduit</w:t>
            </w:r>
            <w:r w:rsidR="00AC486E" w:rsidRPr="00AB670E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="00FA0CCF" w:rsidRPr="00AB670E">
              <w:rPr>
                <w:rFonts w:ascii="Arial" w:hAnsi="Arial" w:cs="Arial"/>
                <w:sz w:val="22"/>
                <w:szCs w:val="22"/>
                <w:lang w:val="fr-FR"/>
              </w:rPr>
              <w:t>en utilisant le</w:t>
            </w:r>
            <w:r>
              <w:rPr>
                <w:rFonts w:ascii="Arial" w:hAnsi="Arial" w:cs="Arial"/>
                <w:sz w:val="22"/>
                <w:szCs w:val="22"/>
                <w:lang w:val="fr-FR"/>
              </w:rPr>
              <w:t xml:space="preserve">s </w:t>
            </w:r>
            <w:r w:rsidRPr="00A14D2B">
              <w:rPr>
                <w:rFonts w:ascii="Arial" w:hAnsi="Arial" w:cs="Arial"/>
                <w:sz w:val="22"/>
                <w:szCs w:val="22"/>
                <w:lang w:val="fr-FR"/>
              </w:rPr>
              <w:t>documents d’offre</w:t>
            </w:r>
            <w:r w:rsidR="00D10A8A" w:rsidRPr="00AB670E">
              <w:rPr>
                <w:rFonts w:ascii="Arial" w:hAnsi="Arial" w:cs="Arial"/>
                <w:sz w:val="22"/>
                <w:szCs w:val="22"/>
                <w:lang w:val="fr-FR"/>
              </w:rPr>
              <w:t xml:space="preserve"> standard</w:t>
            </w:r>
            <w:r>
              <w:rPr>
                <w:rFonts w:ascii="Arial" w:hAnsi="Arial" w:cs="Arial"/>
                <w:sz w:val="22"/>
                <w:szCs w:val="22"/>
                <w:lang w:val="fr-FR"/>
              </w:rPr>
              <w:t>s</w:t>
            </w:r>
            <w:r w:rsidR="00D10A8A" w:rsidRPr="00AB670E">
              <w:rPr>
                <w:rFonts w:ascii="Arial" w:hAnsi="Arial" w:cs="Arial"/>
                <w:sz w:val="22"/>
                <w:szCs w:val="22"/>
                <w:lang w:val="fr-FR"/>
              </w:rPr>
              <w:t xml:space="preserve"> d'</w:t>
            </w:r>
            <w:r w:rsidR="00FA0CCF" w:rsidRPr="00AB670E">
              <w:rPr>
                <w:rFonts w:ascii="Arial" w:hAnsi="Arial" w:cs="Arial"/>
                <w:sz w:val="22"/>
                <w:szCs w:val="22"/>
                <w:lang w:val="fr-FR"/>
              </w:rPr>
              <w:t>ACTED</w:t>
            </w:r>
            <w:r w:rsidR="00AC486E" w:rsidRPr="00AB670E">
              <w:rPr>
                <w:rFonts w:ascii="Arial" w:hAnsi="Arial" w:cs="Arial"/>
                <w:sz w:val="22"/>
                <w:szCs w:val="22"/>
                <w:lang w:val="fr-FR"/>
              </w:rPr>
              <w:t xml:space="preserve">, ouvert à tous les </w:t>
            </w:r>
            <w:r w:rsidR="00D10A8A" w:rsidRPr="00AB670E">
              <w:rPr>
                <w:rFonts w:ascii="Arial" w:hAnsi="Arial" w:cs="Arial"/>
                <w:sz w:val="22"/>
                <w:szCs w:val="22"/>
                <w:lang w:val="fr-FR"/>
              </w:rPr>
              <w:t>fournisseurs et prestataires de services qualifiés</w:t>
            </w:r>
            <w:r w:rsidR="00AC486E" w:rsidRPr="00AB670E">
              <w:rPr>
                <w:rFonts w:ascii="Arial" w:hAnsi="Arial" w:cs="Arial"/>
                <w:sz w:val="22"/>
                <w:szCs w:val="22"/>
                <w:lang w:val="fr-FR"/>
              </w:rPr>
              <w:t xml:space="preserve">. Le </w:t>
            </w:r>
            <w:r w:rsidR="00AC486E" w:rsidRPr="00AB670E">
              <w:rPr>
                <w:rFonts w:ascii="Arial" w:hAnsi="Arial" w:cs="Arial"/>
                <w:bCs/>
                <w:sz w:val="22"/>
                <w:szCs w:val="22"/>
                <w:lang w:val="fr-FR"/>
              </w:rPr>
              <w:t>dossier d'appel d'offre</w:t>
            </w:r>
            <w:r w:rsidR="003F3157" w:rsidRPr="00213ECB">
              <w:rPr>
                <w:rFonts w:ascii="Arial" w:hAnsi="Arial" w:cs="Arial"/>
                <w:bCs/>
                <w:sz w:val="22"/>
                <w:szCs w:val="22"/>
                <w:lang w:val="fr-FR"/>
              </w:rPr>
              <w:t>s</w:t>
            </w:r>
            <w:r w:rsidR="00AC486E" w:rsidRPr="00AB670E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r w:rsidR="0058531B">
              <w:rPr>
                <w:rFonts w:ascii="Arial" w:hAnsi="Arial" w:cs="Arial"/>
                <w:bCs/>
                <w:sz w:val="22"/>
                <w:szCs w:val="22"/>
                <w:lang w:val="fr-FR"/>
              </w:rPr>
              <w:t>en français</w:t>
            </w:r>
            <w:r w:rsidR="00E51F7C" w:rsidRPr="00AB670E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r w:rsidR="00AC486E" w:rsidRPr="00AB670E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peut être </w:t>
            </w:r>
            <w:r w:rsidR="006C5D20">
              <w:rPr>
                <w:rFonts w:ascii="Arial" w:hAnsi="Arial" w:cs="Arial"/>
                <w:bCs/>
                <w:sz w:val="22"/>
                <w:szCs w:val="22"/>
                <w:lang w:val="fr-FR"/>
              </w:rPr>
              <w:t>retiré</w:t>
            </w:r>
            <w:r w:rsidR="003F3157" w:rsidRPr="00AB670E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r w:rsidR="00FA0CCF" w:rsidRPr="00AB670E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gratuitement par tous les soumissionnaires </w:t>
            </w:r>
            <w:r w:rsidR="006C5D20" w:rsidRPr="006C5D20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intéressés </w:t>
            </w:r>
            <w:r w:rsidR="36CD854C" w:rsidRPr="03D8B06D">
              <w:rPr>
                <w:rFonts w:ascii="Arial" w:hAnsi="Arial" w:cs="Arial"/>
                <w:sz w:val="22"/>
                <w:szCs w:val="22"/>
                <w:lang w:val="fr-FR"/>
              </w:rPr>
              <w:t>par</w:t>
            </w:r>
            <w:r w:rsidR="00E91604" w:rsidRPr="03D8B06D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="00E91604" w:rsidRPr="00A646E1">
              <w:rPr>
                <w:rFonts w:ascii="Arial" w:hAnsi="Arial" w:cs="Arial"/>
                <w:sz w:val="20"/>
                <w:szCs w:val="20"/>
              </w:rPr>
              <w:t xml:space="preserve">email à </w:t>
            </w:r>
            <w:hyperlink r:id="rId11">
              <w:r w:rsidR="00E91604" w:rsidRPr="03D8B06D">
                <w:rPr>
                  <w:rStyle w:val="Lienhypertexte"/>
                  <w:rFonts w:ascii="Arial" w:hAnsi="Arial" w:cs="Arial"/>
                  <w:sz w:val="20"/>
                  <w:szCs w:val="20"/>
                </w:rPr>
                <w:t>rdc.tender@acted.org</w:t>
              </w:r>
            </w:hyperlink>
            <w:r w:rsidR="00E91604" w:rsidRPr="00A646E1">
              <w:rPr>
                <w:rFonts w:ascii="Arial" w:hAnsi="Arial" w:cs="Arial"/>
                <w:sz w:val="20"/>
                <w:szCs w:val="20"/>
              </w:rPr>
              <w:t xml:space="preserve"> cc </w:t>
            </w:r>
            <w:hyperlink r:id="rId12">
              <w:r w:rsidR="00E91604" w:rsidRPr="03D8B06D">
                <w:rPr>
                  <w:rStyle w:val="Lienhypertexte"/>
                  <w:rFonts w:ascii="Arial" w:hAnsi="Arial" w:cs="Arial"/>
                  <w:sz w:val="20"/>
                  <w:szCs w:val="20"/>
                </w:rPr>
                <w:t>tender@acted.org</w:t>
              </w:r>
            </w:hyperlink>
            <w:r w:rsidR="00E91604" w:rsidRPr="00A646E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20AA67" w14:textId="77777777" w:rsidR="00E51F7C" w:rsidRPr="00AB670E" w:rsidRDefault="00E51F7C" w:rsidP="00E51F7C">
            <w:pPr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  <w:p w14:paraId="5E361B11" w14:textId="77777777" w:rsidR="004511CB" w:rsidRDefault="00AC486E" w:rsidP="00595C3C">
            <w:pPr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AB670E">
              <w:rPr>
                <w:rFonts w:ascii="Arial" w:hAnsi="Arial" w:cs="Arial"/>
                <w:sz w:val="22"/>
                <w:szCs w:val="22"/>
                <w:lang w:val="fr-FR"/>
              </w:rPr>
              <w:t xml:space="preserve">Les soumissionnaires potentiels sont </w:t>
            </w:r>
            <w:r w:rsidR="002816E9">
              <w:rPr>
                <w:rFonts w:ascii="Arial" w:hAnsi="Arial" w:cs="Arial"/>
                <w:sz w:val="22"/>
                <w:szCs w:val="22"/>
                <w:lang w:val="fr-FR"/>
              </w:rPr>
              <w:t>encouragés</w:t>
            </w:r>
            <w:r w:rsidRPr="00AB670E">
              <w:rPr>
                <w:rFonts w:ascii="Arial" w:hAnsi="Arial" w:cs="Arial"/>
                <w:sz w:val="22"/>
                <w:szCs w:val="22"/>
                <w:lang w:val="fr-FR"/>
              </w:rPr>
              <w:t xml:space="preserve"> à consulter le site Internet d'ACTED </w:t>
            </w:r>
            <w:r w:rsidR="002816E9" w:rsidRPr="00AB670E">
              <w:rPr>
                <w:rFonts w:ascii="Arial" w:hAnsi="Arial" w:cs="Arial"/>
                <w:sz w:val="22"/>
                <w:szCs w:val="22"/>
                <w:lang w:val="fr-FR"/>
              </w:rPr>
              <w:t xml:space="preserve">régulièrement </w:t>
            </w:r>
            <w:r w:rsidR="002816E9" w:rsidRPr="002816E9">
              <w:rPr>
                <w:rFonts w:ascii="Arial" w:hAnsi="Arial" w:cs="Arial"/>
                <w:sz w:val="22"/>
                <w:szCs w:val="22"/>
                <w:lang w:val="fr-FR"/>
              </w:rPr>
              <w:t>pour des modifications éventuelles au présent appel d’offre et/ou aux documents à soumettre.</w:t>
            </w:r>
          </w:p>
          <w:p w14:paraId="59DFF274" w14:textId="77777777" w:rsidR="00C13F3C" w:rsidRPr="00162477" w:rsidRDefault="00C13F3C" w:rsidP="00CC149F">
            <w:pPr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  <w:p w14:paraId="7F6530D7" w14:textId="494E2CF5" w:rsidR="006364E2" w:rsidRPr="0086612D" w:rsidRDefault="00AC486E">
            <w:pPr>
              <w:tabs>
                <w:tab w:val="left" w:pos="450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</w:pPr>
            <w:r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Toutes les </w:t>
            </w:r>
            <w:r w:rsidR="004511CB"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offres </w:t>
            </w:r>
            <w:r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doivent être </w:t>
            </w:r>
            <w:r w:rsidR="00BC5EF8"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soumises avant </w:t>
            </w:r>
            <w:r w:rsidR="002E52B5" w:rsidRPr="00162477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>le</w:t>
            </w:r>
            <w:r w:rsidR="00A735A0" w:rsidRPr="00162477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 xml:space="preserve"> </w:t>
            </w:r>
            <w:r w:rsidR="000C4E0C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>27</w:t>
            </w:r>
            <w:r w:rsidR="00A735A0" w:rsidRPr="00162477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>/</w:t>
            </w:r>
            <w:r w:rsidR="000C4E0C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>1</w:t>
            </w:r>
            <w:r w:rsidR="00A735A0" w:rsidRPr="00162477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>0/2026 à 16h, heure de Kinshasa</w:t>
            </w:r>
            <w:r w:rsidR="002E52B5" w:rsidRPr="00162477">
              <w:rPr>
                <w:rFonts w:ascii="Arial" w:hAnsi="Arial" w:cs="Arial"/>
                <w:b/>
                <w:color w:val="8497B0"/>
                <w:sz w:val="22"/>
                <w:szCs w:val="22"/>
                <w:u w:val="single"/>
                <w:lang w:val="fr-FR"/>
              </w:rPr>
              <w:t xml:space="preserve"> </w:t>
            </w:r>
            <w:r w:rsidR="00E51F7C"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aux </w:t>
            </w:r>
            <w:r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>adresses</w:t>
            </w:r>
            <w:r w:rsidR="00AD78EC"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r w:rsidR="00BC5EF8"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>mentionnée</w:t>
            </w:r>
            <w:r w:rsidR="00E51F7C"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s ci-dessus </w:t>
            </w:r>
            <w:r w:rsidR="00BC5EF8"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dans une enveloppe scellée </w:t>
            </w:r>
            <w:r w:rsidR="004511CB"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ou par courrier électronique </w:t>
            </w:r>
            <w:r w:rsidR="00FE18F6"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à </w:t>
            </w:r>
            <w:r w:rsidR="00D63483" w:rsidRPr="00162477">
              <w:rPr>
                <w:rStyle w:val="Lienhypertexte"/>
                <w:rFonts w:ascii="Arial" w:hAnsi="Arial" w:cs="Arial"/>
                <w:color w:val="233A69"/>
                <w:sz w:val="22"/>
                <w:szCs w:val="22"/>
                <w:lang w:val="fr-FR"/>
              </w:rPr>
              <w:t>rdc.tender@acted.org cc tender@acted.org</w:t>
            </w:r>
            <w:r w:rsidR="009A1ADD"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. Les </w:t>
            </w:r>
            <w:r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offres </w:t>
            </w:r>
            <w:r w:rsidR="00D60530"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>en retard</w:t>
            </w:r>
            <w:r w:rsidR="003F3157"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  <w:r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seront </w:t>
            </w:r>
            <w:r w:rsidR="00E51F7C"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automatiquement </w:t>
            </w:r>
            <w:r w:rsidRPr="00162477">
              <w:rPr>
                <w:rFonts w:ascii="Arial" w:hAnsi="Arial" w:cs="Arial"/>
                <w:bCs/>
                <w:sz w:val="22"/>
                <w:szCs w:val="22"/>
                <w:lang w:val="fr-FR"/>
              </w:rPr>
              <w:t>rejetées.</w:t>
            </w:r>
            <w:r w:rsidRPr="0086612D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 </w:t>
            </w:r>
          </w:p>
          <w:p w14:paraId="680FAD1A" w14:textId="77777777" w:rsidR="00CC149F" w:rsidRPr="00AB670E" w:rsidRDefault="00CC149F" w:rsidP="00CC149F">
            <w:pPr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  <w:p w14:paraId="3C70A82B" w14:textId="77777777" w:rsidR="00FA0CCF" w:rsidRDefault="00D60530" w:rsidP="00CC149F">
            <w:pPr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D60530">
              <w:rPr>
                <w:rFonts w:ascii="Arial" w:hAnsi="Arial" w:cs="Arial"/>
                <w:sz w:val="22"/>
                <w:szCs w:val="22"/>
                <w:lang w:val="fr-FR"/>
              </w:rPr>
              <w:t>ACTED ne prend en charge aucun frais ou</w:t>
            </w:r>
            <w:r w:rsidR="003C480C">
              <w:rPr>
                <w:rFonts w:ascii="Arial" w:hAnsi="Arial" w:cs="Arial"/>
                <w:sz w:val="22"/>
                <w:szCs w:val="22"/>
                <w:lang w:val="fr-FR"/>
              </w:rPr>
              <w:t xml:space="preserve"> dépense étant occasionné(e) pa</w:t>
            </w:r>
            <w:r w:rsidRPr="00D60530">
              <w:rPr>
                <w:rFonts w:ascii="Arial" w:hAnsi="Arial" w:cs="Arial"/>
                <w:sz w:val="22"/>
                <w:szCs w:val="22"/>
                <w:lang w:val="fr-FR"/>
              </w:rPr>
              <w:t>r le</w:t>
            </w:r>
            <w:r w:rsidR="00E21397">
              <w:rPr>
                <w:rFonts w:ascii="Arial" w:hAnsi="Arial" w:cs="Arial"/>
                <w:sz w:val="22"/>
                <w:szCs w:val="22"/>
                <w:lang w:val="fr-FR"/>
              </w:rPr>
              <w:t>s</w:t>
            </w:r>
            <w:r w:rsidRPr="00D60530">
              <w:rPr>
                <w:rFonts w:ascii="Arial" w:hAnsi="Arial" w:cs="Arial"/>
                <w:sz w:val="22"/>
                <w:szCs w:val="22"/>
                <w:lang w:val="fr-FR"/>
              </w:rPr>
              <w:t xml:space="preserve"> soumissionnaire</w:t>
            </w:r>
            <w:r w:rsidR="00E21397">
              <w:rPr>
                <w:rFonts w:ascii="Arial" w:hAnsi="Arial" w:cs="Arial"/>
                <w:sz w:val="22"/>
                <w:szCs w:val="22"/>
                <w:lang w:val="fr-FR"/>
              </w:rPr>
              <w:t>s</w:t>
            </w:r>
            <w:r w:rsidR="003C480C">
              <w:rPr>
                <w:rFonts w:ascii="Arial" w:hAnsi="Arial" w:cs="Arial"/>
                <w:sz w:val="22"/>
                <w:szCs w:val="22"/>
                <w:lang w:val="fr-FR"/>
              </w:rPr>
              <w:t xml:space="preserve"> pou</w:t>
            </w:r>
            <w:r w:rsidRPr="00D60530">
              <w:rPr>
                <w:rFonts w:ascii="Arial" w:hAnsi="Arial" w:cs="Arial"/>
                <w:sz w:val="22"/>
                <w:szCs w:val="22"/>
                <w:lang w:val="fr-FR"/>
              </w:rPr>
              <w:t xml:space="preserve">r la préparation et la soumission de </w:t>
            </w:r>
            <w:r w:rsidR="00066475">
              <w:rPr>
                <w:rFonts w:ascii="Arial" w:hAnsi="Arial" w:cs="Arial"/>
                <w:sz w:val="22"/>
                <w:szCs w:val="22"/>
                <w:lang w:val="fr-FR"/>
              </w:rPr>
              <w:t>leur</w:t>
            </w:r>
            <w:r w:rsidRPr="00D60530">
              <w:rPr>
                <w:rFonts w:ascii="Arial" w:hAnsi="Arial" w:cs="Arial"/>
                <w:sz w:val="22"/>
                <w:szCs w:val="22"/>
                <w:lang w:val="fr-FR"/>
              </w:rPr>
              <w:t xml:space="preserve"> offre à ACTED.</w:t>
            </w:r>
          </w:p>
          <w:p w14:paraId="48F05EC6" w14:textId="77777777" w:rsidR="00D60530" w:rsidRPr="00AB670E" w:rsidRDefault="00D60530" w:rsidP="00CC149F">
            <w:pPr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  <w:p w14:paraId="4870B403" w14:textId="3935F143" w:rsidR="006364E2" w:rsidRPr="0035245D" w:rsidRDefault="00E21397">
            <w:pPr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E21397">
              <w:rPr>
                <w:rFonts w:ascii="Arial" w:hAnsi="Arial" w:cs="Arial"/>
                <w:sz w:val="22"/>
                <w:szCs w:val="22"/>
                <w:lang w:val="fr-FR"/>
              </w:rPr>
              <w:t xml:space="preserve">La séance d’ouverture des offres </w:t>
            </w:r>
            <w:r>
              <w:rPr>
                <w:rFonts w:ascii="Arial" w:hAnsi="Arial" w:cs="Arial"/>
                <w:sz w:val="22"/>
                <w:szCs w:val="22"/>
                <w:lang w:val="fr-FR"/>
              </w:rPr>
              <w:t xml:space="preserve">se tiendra </w:t>
            </w:r>
            <w:r w:rsidR="002E52B5" w:rsidRPr="0035245D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 xml:space="preserve">le </w:t>
            </w:r>
            <w:r w:rsidR="008253E3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>28</w:t>
            </w:r>
            <w:r w:rsidR="002D75C7" w:rsidRPr="0035245D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>/</w:t>
            </w:r>
            <w:r w:rsidR="008253E3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>10</w:t>
            </w:r>
            <w:r w:rsidR="002D75C7" w:rsidRPr="0035245D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>/2026</w:t>
            </w:r>
            <w:r w:rsidR="002E52B5" w:rsidRPr="0035245D">
              <w:rPr>
                <w:rFonts w:ascii="Arial" w:hAnsi="Arial" w:cs="Arial"/>
                <w:b/>
                <w:color w:val="8497B0"/>
                <w:sz w:val="22"/>
                <w:szCs w:val="22"/>
                <w:u w:val="single"/>
                <w:lang w:val="fr-FR"/>
              </w:rPr>
              <w:t xml:space="preserve"> </w:t>
            </w:r>
            <w:r w:rsidR="002E52B5" w:rsidRPr="0035245D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 xml:space="preserve">à </w:t>
            </w:r>
            <w:r w:rsidR="002D75C7" w:rsidRPr="0035245D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>1</w:t>
            </w:r>
            <w:r w:rsidR="008253E3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>0</w:t>
            </w:r>
            <w:r w:rsidR="002D75C7" w:rsidRPr="0035245D">
              <w:rPr>
                <w:rFonts w:ascii="Arial" w:hAnsi="Arial" w:cs="Arial"/>
                <w:b/>
                <w:sz w:val="22"/>
                <w:szCs w:val="22"/>
                <w:u w:val="single"/>
                <w:lang w:val="fr-FR"/>
              </w:rPr>
              <w:t>h, heure de Kinshasa</w:t>
            </w:r>
            <w:r w:rsidR="002E52B5" w:rsidRPr="0035245D">
              <w:rPr>
                <w:rFonts w:ascii="Arial" w:hAnsi="Arial" w:cs="Arial"/>
                <w:b/>
                <w:color w:val="8497B0"/>
                <w:sz w:val="22"/>
                <w:szCs w:val="22"/>
                <w:u w:val="single"/>
                <w:lang w:val="fr-FR"/>
              </w:rPr>
              <w:t xml:space="preserve"> </w:t>
            </w:r>
            <w:r w:rsidR="00D02BA8" w:rsidRPr="0035245D">
              <w:rPr>
                <w:rFonts w:ascii="Arial" w:hAnsi="Arial" w:cs="Arial"/>
                <w:sz w:val="22"/>
                <w:szCs w:val="22"/>
                <w:lang w:val="fr-FR"/>
              </w:rPr>
              <w:t xml:space="preserve">dans </w:t>
            </w:r>
            <w:r w:rsidR="00AC486E" w:rsidRPr="0035245D">
              <w:rPr>
                <w:rFonts w:ascii="Arial" w:hAnsi="Arial" w:cs="Arial"/>
                <w:sz w:val="22"/>
                <w:szCs w:val="22"/>
                <w:lang w:val="fr-FR"/>
              </w:rPr>
              <w:t xml:space="preserve">le </w:t>
            </w:r>
            <w:r w:rsidR="00D02BA8" w:rsidRPr="0035245D">
              <w:rPr>
                <w:rFonts w:ascii="Arial" w:hAnsi="Arial" w:cs="Arial"/>
                <w:sz w:val="22"/>
                <w:szCs w:val="22"/>
                <w:lang w:val="fr-FR"/>
              </w:rPr>
              <w:t xml:space="preserve">bureau de représentation d'ACTED à </w:t>
            </w:r>
            <w:r w:rsidR="00D63483" w:rsidRPr="0035245D">
              <w:rPr>
                <w:rFonts w:ascii="Arial" w:hAnsi="Arial" w:cs="Arial"/>
                <w:bCs/>
                <w:sz w:val="22"/>
                <w:szCs w:val="22"/>
                <w:lang w:val="fr-FR"/>
              </w:rPr>
              <w:t>29, Avenue Kilimani, Commune de Ngaliema – RD Congo</w:t>
            </w:r>
            <w:r w:rsidR="008B32AD" w:rsidRPr="0035245D">
              <w:rPr>
                <w:rFonts w:ascii="Arial" w:hAnsi="Arial" w:cs="Arial"/>
                <w:bCs/>
                <w:sz w:val="22"/>
                <w:szCs w:val="22"/>
                <w:lang w:val="fr-FR"/>
              </w:rPr>
              <w:t xml:space="preserve">. </w:t>
            </w:r>
            <w:r w:rsidR="00D02BA8" w:rsidRPr="0035245D">
              <w:rPr>
                <w:rFonts w:ascii="Arial" w:hAnsi="Arial" w:cs="Arial"/>
                <w:sz w:val="22"/>
                <w:szCs w:val="22"/>
                <w:lang w:val="fr-FR"/>
              </w:rPr>
              <w:t xml:space="preserve">La </w:t>
            </w:r>
            <w:r w:rsidR="00CC149F" w:rsidRPr="0035245D">
              <w:rPr>
                <w:rFonts w:ascii="Arial" w:hAnsi="Arial" w:cs="Arial"/>
                <w:sz w:val="22"/>
                <w:szCs w:val="22"/>
                <w:lang w:val="fr-FR"/>
              </w:rPr>
              <w:t xml:space="preserve">présence des représentants des soumissionnaires </w:t>
            </w:r>
            <w:r w:rsidR="00D02BA8" w:rsidRPr="0035245D">
              <w:rPr>
                <w:rFonts w:ascii="Arial" w:hAnsi="Arial" w:cs="Arial"/>
                <w:sz w:val="22"/>
                <w:szCs w:val="22"/>
                <w:lang w:val="fr-FR"/>
              </w:rPr>
              <w:t>est autorisée</w:t>
            </w:r>
            <w:r w:rsidR="00CC149F" w:rsidRPr="0035245D">
              <w:rPr>
                <w:rFonts w:ascii="Arial" w:hAnsi="Arial" w:cs="Arial"/>
                <w:sz w:val="22"/>
                <w:szCs w:val="22"/>
                <w:lang w:val="fr-FR"/>
              </w:rPr>
              <w:t xml:space="preserve">. </w:t>
            </w:r>
          </w:p>
          <w:p w14:paraId="26B6A804" w14:textId="77777777" w:rsidR="00F479F4" w:rsidRPr="0035245D" w:rsidRDefault="00F479F4" w:rsidP="004511CB">
            <w:pPr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  <w:p w14:paraId="48585B86" w14:textId="0017A6D6" w:rsidR="006364E2" w:rsidRPr="00AB670E" w:rsidRDefault="00AC486E">
            <w:pPr>
              <w:jc w:val="both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35245D">
              <w:rPr>
                <w:rFonts w:ascii="Arial" w:hAnsi="Arial" w:cs="Arial"/>
                <w:sz w:val="22"/>
                <w:szCs w:val="22"/>
                <w:lang w:val="fr-FR"/>
              </w:rPr>
              <w:t xml:space="preserve">Pour toute question </w:t>
            </w:r>
            <w:r w:rsidR="004511CB" w:rsidRPr="0035245D">
              <w:rPr>
                <w:rFonts w:ascii="Arial" w:hAnsi="Arial" w:cs="Arial"/>
                <w:sz w:val="22"/>
                <w:szCs w:val="22"/>
                <w:lang w:val="fr-FR"/>
              </w:rPr>
              <w:t>concernant cet appel d'offres</w:t>
            </w:r>
            <w:r w:rsidRPr="0035245D">
              <w:rPr>
                <w:rFonts w:ascii="Arial" w:hAnsi="Arial" w:cs="Arial"/>
                <w:sz w:val="22"/>
                <w:szCs w:val="22"/>
                <w:lang w:val="fr-FR"/>
              </w:rPr>
              <w:t>, veuillez contacter le</w:t>
            </w:r>
            <w:r w:rsidR="008B32AD" w:rsidRPr="0035245D">
              <w:rPr>
                <w:rFonts w:ascii="Arial" w:hAnsi="Arial" w:cs="Arial"/>
                <w:sz w:val="22"/>
                <w:szCs w:val="22"/>
                <w:lang w:val="fr-FR"/>
              </w:rPr>
              <w:t>s</w:t>
            </w:r>
            <w:r w:rsidRPr="0035245D">
              <w:rPr>
                <w:rFonts w:ascii="Arial" w:hAnsi="Arial" w:cs="Arial"/>
                <w:sz w:val="22"/>
                <w:szCs w:val="22"/>
                <w:lang w:val="fr-FR"/>
              </w:rPr>
              <w:t xml:space="preserve"> bureau</w:t>
            </w:r>
            <w:r w:rsidR="008B32AD" w:rsidRPr="0035245D">
              <w:rPr>
                <w:rFonts w:ascii="Arial" w:hAnsi="Arial" w:cs="Arial"/>
                <w:sz w:val="22"/>
                <w:szCs w:val="22"/>
                <w:lang w:val="fr-FR"/>
              </w:rPr>
              <w:t>x</w:t>
            </w:r>
            <w:r w:rsidRPr="0035245D">
              <w:rPr>
                <w:rFonts w:ascii="Arial" w:hAnsi="Arial" w:cs="Arial"/>
                <w:sz w:val="22"/>
                <w:szCs w:val="22"/>
                <w:lang w:val="fr-FR"/>
              </w:rPr>
              <w:t xml:space="preserve"> de représentation d'ACTED </w:t>
            </w:r>
            <w:r w:rsidR="008B32AD" w:rsidRPr="0035245D">
              <w:rPr>
                <w:rFonts w:ascii="Arial" w:hAnsi="Arial" w:cs="Arial"/>
                <w:sz w:val="22"/>
                <w:szCs w:val="22"/>
                <w:lang w:val="fr-FR"/>
              </w:rPr>
              <w:t>mentionnés ci-dessus</w:t>
            </w:r>
            <w:r w:rsidR="002E52B5" w:rsidRPr="0035245D">
              <w:rPr>
                <w:rFonts w:ascii="Arial" w:hAnsi="Arial" w:cs="Arial"/>
                <w:color w:val="8497B0"/>
                <w:sz w:val="22"/>
                <w:szCs w:val="22"/>
                <w:lang w:val="fr-FR"/>
              </w:rPr>
              <w:t xml:space="preserve"> </w:t>
            </w:r>
            <w:r w:rsidR="00A57E09" w:rsidRPr="0035245D">
              <w:rPr>
                <w:rFonts w:ascii="Arial" w:hAnsi="Arial" w:cs="Arial"/>
                <w:sz w:val="22"/>
                <w:szCs w:val="22"/>
                <w:lang w:val="fr-FR"/>
              </w:rPr>
              <w:t xml:space="preserve">au plus </w:t>
            </w:r>
            <w:r w:rsidR="00454FB1" w:rsidRPr="0035245D">
              <w:rPr>
                <w:rFonts w:ascii="Arial" w:hAnsi="Arial" w:cs="Arial"/>
                <w:sz w:val="22"/>
                <w:szCs w:val="22"/>
                <w:lang w:val="fr-FR"/>
              </w:rPr>
              <w:t xml:space="preserve">tard </w:t>
            </w:r>
            <w:r w:rsidR="0035245D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fr-FR"/>
              </w:rPr>
              <w:t>le 2</w:t>
            </w:r>
            <w:r w:rsidR="0035245D" w:rsidRPr="0035245D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fr-FR"/>
              </w:rPr>
              <w:t>6/08/2026</w:t>
            </w:r>
            <w:r w:rsidR="002E52B5" w:rsidRPr="0035245D">
              <w:rPr>
                <w:rFonts w:ascii="Arial" w:hAnsi="Arial" w:cs="Arial"/>
                <w:b/>
                <w:bCs/>
                <w:color w:val="8497B0"/>
                <w:sz w:val="22"/>
                <w:szCs w:val="22"/>
                <w:u w:val="single"/>
                <w:lang w:val="fr-FR"/>
              </w:rPr>
              <w:t xml:space="preserve"> </w:t>
            </w:r>
            <w:r w:rsidR="002E52B5" w:rsidRPr="0035245D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fr-FR"/>
              </w:rPr>
              <w:t>à</w:t>
            </w:r>
            <w:r w:rsidR="0035245D" w:rsidRPr="0035245D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fr-FR"/>
              </w:rPr>
              <w:t xml:space="preserve"> 16h, heure de Kinshasa</w:t>
            </w:r>
            <w:r w:rsidR="0035245D" w:rsidRPr="0035245D">
              <w:rPr>
                <w:rFonts w:ascii="Arial" w:hAnsi="Arial" w:cs="Arial"/>
                <w:b/>
                <w:bCs/>
                <w:sz w:val="22"/>
                <w:szCs w:val="22"/>
                <w:lang w:val="fr-FR"/>
              </w:rPr>
              <w:t xml:space="preserve"> </w:t>
            </w:r>
            <w:r w:rsidR="004511CB" w:rsidRPr="0035245D">
              <w:rPr>
                <w:rFonts w:ascii="Arial" w:hAnsi="Arial" w:cs="Arial"/>
                <w:sz w:val="22"/>
                <w:szCs w:val="22"/>
                <w:lang w:val="fr-FR"/>
              </w:rPr>
              <w:t xml:space="preserve">ou par e-mail à </w:t>
            </w:r>
            <w:r w:rsidR="008B32AD" w:rsidRPr="0035245D">
              <w:rPr>
                <w:rStyle w:val="Lienhypertexte"/>
                <w:rFonts w:ascii="Arial" w:hAnsi="Arial" w:cs="Arial"/>
                <w:color w:val="233A69"/>
                <w:sz w:val="22"/>
                <w:szCs w:val="22"/>
                <w:lang w:val="fr-FR"/>
              </w:rPr>
              <w:t>rdc.tender@acted.org cc tender@acted.org</w:t>
            </w:r>
          </w:p>
          <w:p w14:paraId="00BBF4C2" w14:textId="77777777" w:rsidR="005B0934" w:rsidRDefault="005B0934" w:rsidP="005B0934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  <w:lang w:val="fr-FR"/>
              </w:rPr>
            </w:pPr>
          </w:p>
          <w:p w14:paraId="45A9581F" w14:textId="77777777" w:rsidR="005B0934" w:rsidRPr="005B0934" w:rsidRDefault="00AC486E" w:rsidP="005B0934">
            <w:pPr>
              <w:jc w:val="both"/>
              <w:rPr>
                <w:rFonts w:ascii="Arial" w:hAnsi="Arial" w:cs="Arial"/>
                <w:color w:val="000000"/>
                <w:sz w:val="20"/>
                <w:szCs w:val="22"/>
                <w:shd w:val="clear" w:color="auto" w:fill="FFFFFF"/>
                <w:lang w:val="fr-FR"/>
              </w:rPr>
            </w:pPr>
            <w:r w:rsidRPr="00AB670E"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  <w:lang w:val="fr-FR"/>
              </w:rPr>
              <w:t xml:space="preserve">Remarque : </w:t>
            </w:r>
            <w:r w:rsidRPr="00AB670E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fr-FR"/>
              </w:rPr>
              <w:t xml:space="preserve">si vous êtes témoin ou soupçonnez un acte </w:t>
            </w:r>
            <w:r w:rsidR="001F26EB" w:rsidRPr="001F26EB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fr-FR"/>
              </w:rPr>
              <w:t>illégal, inapproprié ou contraire à l'éthique ou des pratiques commerciales (comme la sollicitation, l'acceptation ou la tentative de fournir ou d'accepter un pot-de-vin) pendant le processus d'appel d'offres, veuillez communiquer avec le numéro de téléphone suivant</w:t>
            </w:r>
            <w:r w:rsidRPr="00AB670E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r w:rsidR="00E21397" w:rsidRPr="00E21397">
              <w:rPr>
                <w:rFonts w:ascii="Arial" w:hAnsi="Arial" w:cs="Arial"/>
                <w:sz w:val="22"/>
                <w:szCs w:val="22"/>
                <w:lang w:val="fr-FR"/>
              </w:rPr>
              <w:t>+33 6 07 22 46 28</w:t>
            </w:r>
            <w:r w:rsidR="00E21397" w:rsidRPr="00E21397">
              <w:rPr>
                <w:rFonts w:ascii="Arial" w:hAnsi="Arial" w:cs="Arial"/>
                <w:b/>
                <w:lang w:val="fr-FR"/>
              </w:rPr>
              <w:t xml:space="preserve"> </w:t>
            </w:r>
            <w:r w:rsidRPr="00AB670E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fr-FR"/>
              </w:rPr>
              <w:t xml:space="preserve">et/ou envoyer un courriel à </w:t>
            </w:r>
            <w:r w:rsidRPr="00636292">
              <w:rPr>
                <w:rStyle w:val="Lienhypertexte"/>
                <w:rFonts w:ascii="Arial" w:hAnsi="Arial" w:cs="Arial"/>
                <w:color w:val="233A69"/>
                <w:sz w:val="22"/>
                <w:lang w:val="fr-FR"/>
              </w:rPr>
              <w:t>transparency@acted.org</w:t>
            </w:r>
            <w:r w:rsidRPr="00636292">
              <w:rPr>
                <w:rFonts w:ascii="Arial" w:hAnsi="Arial" w:cs="Arial"/>
                <w:color w:val="000000"/>
                <w:sz w:val="20"/>
                <w:szCs w:val="22"/>
                <w:shd w:val="clear" w:color="auto" w:fill="FFFFFF"/>
                <w:lang w:val="fr-FR"/>
              </w:rPr>
              <w:t>.</w:t>
            </w:r>
          </w:p>
        </w:tc>
      </w:tr>
    </w:tbl>
    <w:p w14:paraId="66A77AF0" w14:textId="77777777" w:rsidR="00CC149F" w:rsidRPr="00AB670E" w:rsidRDefault="00CC149F" w:rsidP="0016204A">
      <w:pPr>
        <w:rPr>
          <w:rFonts w:ascii="Arial" w:hAnsi="Arial" w:cs="Arial"/>
          <w:sz w:val="22"/>
          <w:szCs w:val="22"/>
          <w:lang w:val="fr-FR"/>
        </w:rPr>
      </w:pPr>
    </w:p>
    <w:sectPr w:rsidR="00CC149F" w:rsidRPr="00AB670E" w:rsidSect="00796982">
      <w:headerReference w:type="default" r:id="rId13"/>
      <w:footerReference w:type="default" r:id="rId14"/>
      <w:pgSz w:w="11906" w:h="16838"/>
      <w:pgMar w:top="543" w:right="865" w:bottom="543" w:left="12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13C54" w14:textId="77777777" w:rsidR="00C70ABC" w:rsidRDefault="00C70ABC">
      <w:r>
        <w:separator/>
      </w:r>
    </w:p>
  </w:endnote>
  <w:endnote w:type="continuationSeparator" w:id="0">
    <w:p w14:paraId="72F493CC" w14:textId="77777777" w:rsidR="00C70ABC" w:rsidRDefault="00C70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3C5D7" w14:textId="07C81DA6" w:rsidR="001F5671" w:rsidRDefault="00C14AD0">
    <w:pPr>
      <w:jc w:val="right"/>
    </w:pPr>
    <w:r>
      <w:br/>
    </w:r>
    <w:r>
      <w:rPr>
        <w:noProof/>
      </w:rPr>
      <w:drawing>
        <wp:inline distT="0" distB="0" distL="0" distR="0" wp14:anchorId="4F60A50D" wp14:editId="49A8C940">
          <wp:extent cx="2000000" cy="428324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-05.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0000" cy="428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CE270" w14:textId="77777777" w:rsidR="00C70ABC" w:rsidRDefault="00C70ABC">
      <w:r>
        <w:separator/>
      </w:r>
    </w:p>
  </w:footnote>
  <w:footnote w:type="continuationSeparator" w:id="0">
    <w:p w14:paraId="2810D125" w14:textId="77777777" w:rsidR="00C70ABC" w:rsidRDefault="00C70A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184F" w14:textId="77777777" w:rsidR="006364E2" w:rsidRDefault="00AC486E">
    <w:pPr>
      <w:jc w:val="right"/>
      <w:rPr>
        <w:rFonts w:ascii="Arial" w:hAnsi="Arial" w:cs="Arial"/>
        <w:sz w:val="20"/>
        <w:szCs w:val="20"/>
        <w:lang w:val="fr-FR"/>
      </w:rPr>
    </w:pPr>
    <w:r w:rsidRPr="00FE18F6">
      <w:rPr>
        <w:rFonts w:ascii="Arial" w:hAnsi="Arial" w:cs="Arial"/>
        <w:noProof/>
        <w:sz w:val="20"/>
        <w:szCs w:val="20"/>
        <w:lang w:val="fr-FR" w:eastAsia="fr-FR"/>
      </w:rPr>
      <w:drawing>
        <wp:anchor distT="0" distB="0" distL="114300" distR="114300" simplePos="0" relativeHeight="251658240" behindDoc="0" locked="0" layoutInCell="1" allowOverlap="1" wp14:anchorId="2A03C3E9" wp14:editId="674BAA98">
          <wp:simplePos x="0" y="0"/>
          <wp:positionH relativeFrom="column">
            <wp:posOffset>-257538</wp:posOffset>
          </wp:positionH>
          <wp:positionV relativeFrom="paragraph">
            <wp:posOffset>7620</wp:posOffset>
          </wp:positionV>
          <wp:extent cx="1451703" cy="56070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1703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18F6">
      <w:rPr>
        <w:rFonts w:ascii="Arial" w:hAnsi="Arial" w:cs="Arial"/>
        <w:sz w:val="20"/>
        <w:szCs w:val="20"/>
        <w:lang w:val="fr-FR"/>
      </w:rPr>
      <w:t>LOGISTIQUE</w:t>
    </w:r>
  </w:p>
  <w:p w14:paraId="73E43A61" w14:textId="77777777" w:rsidR="006364E2" w:rsidRDefault="00AC486E">
    <w:pPr>
      <w:jc w:val="right"/>
      <w:rPr>
        <w:rFonts w:ascii="Arial" w:hAnsi="Arial" w:cs="Arial"/>
        <w:sz w:val="20"/>
        <w:szCs w:val="20"/>
        <w:lang w:val="fr-FR"/>
      </w:rPr>
    </w:pPr>
    <w:r w:rsidRPr="00FE18F6">
      <w:rPr>
        <w:rFonts w:ascii="Arial" w:hAnsi="Arial" w:cs="Arial"/>
        <w:sz w:val="20"/>
        <w:szCs w:val="20"/>
        <w:lang w:val="fr-FR"/>
      </w:rPr>
      <w:t>PRO-05.1</w:t>
    </w:r>
  </w:p>
  <w:p w14:paraId="15A09779" w14:textId="77777777" w:rsidR="006364E2" w:rsidRDefault="00C821DC">
    <w:pPr>
      <w:jc w:val="right"/>
      <w:rPr>
        <w:rFonts w:ascii="Arial" w:hAnsi="Arial" w:cs="Arial"/>
        <w:sz w:val="20"/>
        <w:szCs w:val="20"/>
        <w:lang w:val="fr-FR"/>
      </w:rPr>
    </w:pPr>
    <w:r>
      <w:rPr>
        <w:rFonts w:ascii="Arial" w:hAnsi="Arial" w:cs="Arial"/>
        <w:sz w:val="20"/>
        <w:szCs w:val="20"/>
        <w:lang w:val="fr-FR"/>
      </w:rPr>
      <w:t>Version 01/2022</w:t>
    </w:r>
  </w:p>
  <w:p w14:paraId="4CDFB6BA" w14:textId="77777777" w:rsidR="004511CB" w:rsidRPr="008C3D2B" w:rsidRDefault="004511CB">
    <w:pPr>
      <w:pStyle w:val="En-tte"/>
      <w:rPr>
        <w:rFonts w:ascii="Arial Narrow" w:hAnsi="Arial Narrow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86F18"/>
    <w:multiLevelType w:val="hybridMultilevel"/>
    <w:tmpl w:val="6FA47BE6"/>
    <w:lvl w:ilvl="0" w:tplc="55A65716">
      <w:start w:val="10"/>
      <w:numFmt w:val="bullet"/>
      <w:lvlText w:val="-"/>
      <w:lvlJc w:val="left"/>
      <w:pPr>
        <w:ind w:left="1146" w:hanging="360"/>
      </w:pPr>
      <w:rPr>
        <w:rFonts w:ascii="Arial Narrow" w:eastAsia="Times New Roman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49841F1D"/>
    <w:multiLevelType w:val="hybridMultilevel"/>
    <w:tmpl w:val="8D544076"/>
    <w:lvl w:ilvl="0" w:tplc="EE1402BE">
      <w:numFmt w:val="bullet"/>
      <w:lvlText w:val="-"/>
      <w:lvlJc w:val="left"/>
      <w:pPr>
        <w:ind w:left="107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" w15:restartNumberingAfterBreak="0">
    <w:nsid w:val="61F41DDA"/>
    <w:multiLevelType w:val="hybridMultilevel"/>
    <w:tmpl w:val="B1B28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31D0A"/>
    <w:multiLevelType w:val="hybridMultilevel"/>
    <w:tmpl w:val="8FFA11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0F5808"/>
    <w:multiLevelType w:val="hybridMultilevel"/>
    <w:tmpl w:val="93D86618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7AB1B53"/>
    <w:multiLevelType w:val="hybridMultilevel"/>
    <w:tmpl w:val="112ABCF2"/>
    <w:lvl w:ilvl="0" w:tplc="04190001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hint="default"/>
      </w:rPr>
    </w:lvl>
  </w:abstractNum>
  <w:abstractNum w:abstractNumId="6" w15:restartNumberingAfterBreak="0">
    <w:nsid w:val="7AFE324B"/>
    <w:multiLevelType w:val="hybridMultilevel"/>
    <w:tmpl w:val="4B709BC4"/>
    <w:lvl w:ilvl="0" w:tplc="A1C22DE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7547726">
    <w:abstractNumId w:val="2"/>
  </w:num>
  <w:num w:numId="2" w16cid:durableId="285741775">
    <w:abstractNumId w:val="5"/>
  </w:num>
  <w:num w:numId="3" w16cid:durableId="212547328">
    <w:abstractNumId w:val="6"/>
  </w:num>
  <w:num w:numId="4" w16cid:durableId="2089227319">
    <w:abstractNumId w:val="4"/>
  </w:num>
  <w:num w:numId="5" w16cid:durableId="1356806406">
    <w:abstractNumId w:val="0"/>
  </w:num>
  <w:num w:numId="6" w16cid:durableId="1232233124">
    <w:abstractNumId w:val="1"/>
  </w:num>
  <w:num w:numId="7" w16cid:durableId="5170418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3A5"/>
    <w:rsid w:val="000155E2"/>
    <w:rsid w:val="0002124C"/>
    <w:rsid w:val="0002714F"/>
    <w:rsid w:val="000437A0"/>
    <w:rsid w:val="00055C42"/>
    <w:rsid w:val="00066475"/>
    <w:rsid w:val="000728CD"/>
    <w:rsid w:val="00075E9D"/>
    <w:rsid w:val="00081D38"/>
    <w:rsid w:val="00094686"/>
    <w:rsid w:val="000A3D67"/>
    <w:rsid w:val="000B43D3"/>
    <w:rsid w:val="000C4429"/>
    <w:rsid w:val="000C4E0C"/>
    <w:rsid w:val="000C66C8"/>
    <w:rsid w:val="000D2724"/>
    <w:rsid w:val="000D2CD3"/>
    <w:rsid w:val="00122D17"/>
    <w:rsid w:val="001353D2"/>
    <w:rsid w:val="00156998"/>
    <w:rsid w:val="00161CFC"/>
    <w:rsid w:val="0016204A"/>
    <w:rsid w:val="00162477"/>
    <w:rsid w:val="001940F4"/>
    <w:rsid w:val="00195754"/>
    <w:rsid w:val="001A7222"/>
    <w:rsid w:val="001B2E11"/>
    <w:rsid w:val="001C2DB7"/>
    <w:rsid w:val="001C46D2"/>
    <w:rsid w:val="001E358A"/>
    <w:rsid w:val="001F26EB"/>
    <w:rsid w:val="001F2B3E"/>
    <w:rsid w:val="001F5671"/>
    <w:rsid w:val="002107A6"/>
    <w:rsid w:val="00213ECB"/>
    <w:rsid w:val="002232D3"/>
    <w:rsid w:val="00244A80"/>
    <w:rsid w:val="00244B2B"/>
    <w:rsid w:val="00272E6A"/>
    <w:rsid w:val="002816E9"/>
    <w:rsid w:val="00295331"/>
    <w:rsid w:val="002973A5"/>
    <w:rsid w:val="002D75C7"/>
    <w:rsid w:val="002E52B5"/>
    <w:rsid w:val="002F2A2B"/>
    <w:rsid w:val="00316A4A"/>
    <w:rsid w:val="00341849"/>
    <w:rsid w:val="0035245D"/>
    <w:rsid w:val="003567E1"/>
    <w:rsid w:val="003737BF"/>
    <w:rsid w:val="00397CD2"/>
    <w:rsid w:val="003C480C"/>
    <w:rsid w:val="003F0907"/>
    <w:rsid w:val="003F3157"/>
    <w:rsid w:val="003F6242"/>
    <w:rsid w:val="004209E6"/>
    <w:rsid w:val="0044350D"/>
    <w:rsid w:val="004438BD"/>
    <w:rsid w:val="00445DE7"/>
    <w:rsid w:val="004511CB"/>
    <w:rsid w:val="00454FB1"/>
    <w:rsid w:val="004D2BFC"/>
    <w:rsid w:val="004E7565"/>
    <w:rsid w:val="00525F9C"/>
    <w:rsid w:val="005330E3"/>
    <w:rsid w:val="00536541"/>
    <w:rsid w:val="00570212"/>
    <w:rsid w:val="00582167"/>
    <w:rsid w:val="00582937"/>
    <w:rsid w:val="005829B5"/>
    <w:rsid w:val="0058531B"/>
    <w:rsid w:val="00595C3C"/>
    <w:rsid w:val="005A156D"/>
    <w:rsid w:val="005B0934"/>
    <w:rsid w:val="005B4F73"/>
    <w:rsid w:val="005B5F13"/>
    <w:rsid w:val="00615C46"/>
    <w:rsid w:val="00617BD4"/>
    <w:rsid w:val="00636292"/>
    <w:rsid w:val="006364E2"/>
    <w:rsid w:val="00653CD7"/>
    <w:rsid w:val="00664C30"/>
    <w:rsid w:val="00664F40"/>
    <w:rsid w:val="006661C6"/>
    <w:rsid w:val="00685CD9"/>
    <w:rsid w:val="0068766A"/>
    <w:rsid w:val="0069501A"/>
    <w:rsid w:val="006B1892"/>
    <w:rsid w:val="006C592F"/>
    <w:rsid w:val="006C5D20"/>
    <w:rsid w:val="006F4A11"/>
    <w:rsid w:val="00701D1F"/>
    <w:rsid w:val="007372D6"/>
    <w:rsid w:val="00744B0D"/>
    <w:rsid w:val="007474BC"/>
    <w:rsid w:val="007639A5"/>
    <w:rsid w:val="00783BA8"/>
    <w:rsid w:val="00792C72"/>
    <w:rsid w:val="00796982"/>
    <w:rsid w:val="007A6FF0"/>
    <w:rsid w:val="007B2E3E"/>
    <w:rsid w:val="007B4BDA"/>
    <w:rsid w:val="007F2ABF"/>
    <w:rsid w:val="00803422"/>
    <w:rsid w:val="00810CCA"/>
    <w:rsid w:val="008125CD"/>
    <w:rsid w:val="00817652"/>
    <w:rsid w:val="008253E3"/>
    <w:rsid w:val="0082611F"/>
    <w:rsid w:val="00854A92"/>
    <w:rsid w:val="00855860"/>
    <w:rsid w:val="008604A3"/>
    <w:rsid w:val="0086612D"/>
    <w:rsid w:val="00876BD4"/>
    <w:rsid w:val="00886819"/>
    <w:rsid w:val="008A2760"/>
    <w:rsid w:val="008B02EC"/>
    <w:rsid w:val="008B32AD"/>
    <w:rsid w:val="008C3D2B"/>
    <w:rsid w:val="008F1D16"/>
    <w:rsid w:val="00960DB6"/>
    <w:rsid w:val="009A1ADD"/>
    <w:rsid w:val="009C0ACD"/>
    <w:rsid w:val="009C3CD0"/>
    <w:rsid w:val="009E3927"/>
    <w:rsid w:val="00A14D2B"/>
    <w:rsid w:val="00A17F76"/>
    <w:rsid w:val="00A24810"/>
    <w:rsid w:val="00A30F8B"/>
    <w:rsid w:val="00A57DB4"/>
    <w:rsid w:val="00A57E09"/>
    <w:rsid w:val="00A735A0"/>
    <w:rsid w:val="00A77612"/>
    <w:rsid w:val="00AB1C26"/>
    <w:rsid w:val="00AB670E"/>
    <w:rsid w:val="00AC486E"/>
    <w:rsid w:val="00AD4018"/>
    <w:rsid w:val="00AD5374"/>
    <w:rsid w:val="00AD78EC"/>
    <w:rsid w:val="00AE2B55"/>
    <w:rsid w:val="00AE643F"/>
    <w:rsid w:val="00AF0176"/>
    <w:rsid w:val="00B3126C"/>
    <w:rsid w:val="00B40356"/>
    <w:rsid w:val="00B41800"/>
    <w:rsid w:val="00B72334"/>
    <w:rsid w:val="00B90EE0"/>
    <w:rsid w:val="00B92A85"/>
    <w:rsid w:val="00B94346"/>
    <w:rsid w:val="00BA200F"/>
    <w:rsid w:val="00BA373A"/>
    <w:rsid w:val="00BB1BF9"/>
    <w:rsid w:val="00BC5EF8"/>
    <w:rsid w:val="00BE5255"/>
    <w:rsid w:val="00C07648"/>
    <w:rsid w:val="00C13F3C"/>
    <w:rsid w:val="00C14AD0"/>
    <w:rsid w:val="00C25035"/>
    <w:rsid w:val="00C53FD8"/>
    <w:rsid w:val="00C70ABC"/>
    <w:rsid w:val="00C80588"/>
    <w:rsid w:val="00C821DC"/>
    <w:rsid w:val="00CA2ABD"/>
    <w:rsid w:val="00CA7AFE"/>
    <w:rsid w:val="00CC149F"/>
    <w:rsid w:val="00CE2E63"/>
    <w:rsid w:val="00D02BA8"/>
    <w:rsid w:val="00D10A8A"/>
    <w:rsid w:val="00D228BF"/>
    <w:rsid w:val="00D343E1"/>
    <w:rsid w:val="00D60530"/>
    <w:rsid w:val="00D63483"/>
    <w:rsid w:val="00D71587"/>
    <w:rsid w:val="00DC4DF3"/>
    <w:rsid w:val="00E21397"/>
    <w:rsid w:val="00E43FCF"/>
    <w:rsid w:val="00E51F7C"/>
    <w:rsid w:val="00E53BD9"/>
    <w:rsid w:val="00E6590F"/>
    <w:rsid w:val="00E66F62"/>
    <w:rsid w:val="00E904EF"/>
    <w:rsid w:val="00E91604"/>
    <w:rsid w:val="00E95948"/>
    <w:rsid w:val="00EB2B81"/>
    <w:rsid w:val="00EC66E3"/>
    <w:rsid w:val="00EC78CC"/>
    <w:rsid w:val="00EE0235"/>
    <w:rsid w:val="00F07C3B"/>
    <w:rsid w:val="00F479F4"/>
    <w:rsid w:val="00F5052C"/>
    <w:rsid w:val="00F57035"/>
    <w:rsid w:val="00F631DF"/>
    <w:rsid w:val="00F64A94"/>
    <w:rsid w:val="00FA0CCF"/>
    <w:rsid w:val="00FB7B27"/>
    <w:rsid w:val="00FD4932"/>
    <w:rsid w:val="00FD4C27"/>
    <w:rsid w:val="00FE18F6"/>
    <w:rsid w:val="00FF3C30"/>
    <w:rsid w:val="00FF4A1B"/>
    <w:rsid w:val="03D8B06D"/>
    <w:rsid w:val="167A71C7"/>
    <w:rsid w:val="1C3AABF3"/>
    <w:rsid w:val="271B14D9"/>
    <w:rsid w:val="2F3B47F6"/>
    <w:rsid w:val="36CD854C"/>
    <w:rsid w:val="5C53179B"/>
    <w:rsid w:val="6210E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D29216"/>
  <w15:docId w15:val="{E8CBF5D6-F46A-4AA4-A97B-A18EB52EB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55E2"/>
    <w:rPr>
      <w:sz w:val="24"/>
      <w:szCs w:val="24"/>
      <w:lang w:val="ru-RU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272A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FB64D3"/>
    <w:rPr>
      <w:color w:val="0000FF"/>
      <w:u w:val="single"/>
    </w:rPr>
  </w:style>
  <w:style w:type="paragraph" w:styleId="Textedebulles">
    <w:name w:val="Balloon Text"/>
    <w:basedOn w:val="Normal"/>
    <w:semiHidden/>
    <w:rsid w:val="003E7E91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rsid w:val="003600AF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3600AF"/>
    <w:pPr>
      <w:tabs>
        <w:tab w:val="center" w:pos="4320"/>
        <w:tab w:val="right" w:pos="8640"/>
      </w:tabs>
    </w:pPr>
  </w:style>
  <w:style w:type="paragraph" w:customStyle="1" w:styleId="normdec1">
    <w:name w:val="normdec1"/>
    <w:basedOn w:val="Normal"/>
    <w:next w:val="Normal"/>
    <w:rsid w:val="00BA4707"/>
    <w:pPr>
      <w:spacing w:before="120"/>
      <w:ind w:left="709" w:hanging="709"/>
    </w:pPr>
    <w:rPr>
      <w:rFonts w:ascii="Arial" w:hAnsi="Arial"/>
      <w:bCs/>
      <w:sz w:val="22"/>
      <w:lang w:val="en-GB" w:eastAsia="fr-FR"/>
    </w:rPr>
  </w:style>
  <w:style w:type="character" w:customStyle="1" w:styleId="En-tteCar">
    <w:name w:val="En-tête Car"/>
    <w:basedOn w:val="Policepardfaut"/>
    <w:link w:val="En-tte"/>
    <w:uiPriority w:val="99"/>
    <w:rsid w:val="004511CB"/>
    <w:rPr>
      <w:sz w:val="24"/>
      <w:szCs w:val="24"/>
      <w:lang w:val="ru-RU" w:eastAsia="en-US"/>
    </w:rPr>
  </w:style>
  <w:style w:type="character" w:styleId="Marquedecommentaire">
    <w:name w:val="annotation reference"/>
    <w:basedOn w:val="Policepardfaut"/>
    <w:semiHidden/>
    <w:unhideWhenUsed/>
    <w:rsid w:val="00316A4A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316A4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316A4A"/>
    <w:rPr>
      <w:lang w:val="ru-RU" w:eastAsia="en-U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316A4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316A4A"/>
    <w:rPr>
      <w:b/>
      <w:bCs/>
      <w:lang w:val="ru-RU" w:eastAsia="en-US"/>
    </w:rPr>
  </w:style>
  <w:style w:type="paragraph" w:styleId="Paragraphedeliste">
    <w:name w:val="List Paragraph"/>
    <w:aliases w:val="List NRC,Dot pt,No Spacing1,List Paragraph Char Char Char,Indicator Text,List Paragraph1,Numbered Para 1,List Paragraph12,Bullet Points,MAIN CONTENT,Bullet 1,Colorful List - Accent 11,F5 List Paragraph,List Paragraph2,Normal numbered"/>
    <w:basedOn w:val="Normal"/>
    <w:link w:val="ParagraphedelisteCar"/>
    <w:uiPriority w:val="34"/>
    <w:qFormat/>
    <w:rsid w:val="0058531B"/>
    <w:pPr>
      <w:ind w:left="720"/>
    </w:pPr>
    <w:rPr>
      <w:rFonts w:ascii="Calibri" w:eastAsia="Calibri" w:hAnsi="Calibri"/>
      <w:sz w:val="22"/>
      <w:szCs w:val="22"/>
      <w:lang w:val="fr-FR" w:eastAsia="fr-FR"/>
    </w:rPr>
  </w:style>
  <w:style w:type="character" w:customStyle="1" w:styleId="ParagraphedelisteCar">
    <w:name w:val="Paragraphe de liste Car"/>
    <w:aliases w:val="List NRC Car,Dot pt Car,No Spacing1 Car,List Paragraph Char Char Char Car,Indicator Text Car,List Paragraph1 Car,Numbered Para 1 Car,List Paragraph12 Car,Bullet Points Car,MAIN CONTENT Car,Bullet 1 Car,F5 List Paragraph Car"/>
    <w:link w:val="Paragraphedeliste"/>
    <w:uiPriority w:val="34"/>
    <w:qFormat/>
    <w:locked/>
    <w:rsid w:val="0058531B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nder@acted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dc.tender@acted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cal.bernard\Documents\6.%20Logistique\6.2.%20Logistics%20templates\Template%20Kyrgyzstan\PRO-05-12%20Annoucement%20Call%20for%20bids_eng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0_7_x002d_Juillet xmlns="b55ebae8-d2f5-4c1b-bea5-60a9a0e653b1" xsi:nil="true"/>
    <lcf76f155ced4ddcb4097134ff3c332f xmlns="b55ebae8-d2f5-4c1b-bea5-60a9a0e653b1">
      <Terms xmlns="http://schemas.microsoft.com/office/infopath/2007/PartnerControls"/>
    </lcf76f155ced4ddcb4097134ff3c332f>
    <COTATIONETSBILUGEFILS xmlns="b55ebae8-d2f5-4c1b-bea5-60a9a0e653b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6979992D440B4E8D776C8579980ED9" ma:contentTypeVersion="19" ma:contentTypeDescription="Crée un document." ma:contentTypeScope="" ma:versionID="d613429dba5dfd9156d167fc5b89b6ec">
  <xsd:schema xmlns:xsd="http://www.w3.org/2001/XMLSchema" xmlns:xs="http://www.w3.org/2001/XMLSchema" xmlns:p="http://schemas.microsoft.com/office/2006/metadata/properties" xmlns:ns1="http://schemas.microsoft.com/sharepoint/v3" xmlns:ns2="b55ebae8-d2f5-4c1b-bea5-60a9a0e653b1" xmlns:ns3="fab42e1c-ff85-4c56-a8f6-8e54552b2481" targetNamespace="http://schemas.microsoft.com/office/2006/metadata/properties" ma:root="true" ma:fieldsID="ba78ef92aeb20d6dde221bf74beb29f6" ns1:_="" ns2:_="" ns3:_="">
    <xsd:import namespace="http://schemas.microsoft.com/sharepoint/v3"/>
    <xsd:import namespace="b55ebae8-d2f5-4c1b-bea5-60a9a0e653b1"/>
    <xsd:import namespace="fab42e1c-ff85-4c56-a8f6-8e54552b24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_x0030_7_x002d_Juillet" minOccurs="0"/>
                <xsd:element ref="ns2:MediaLengthInSeconds" minOccurs="0"/>
                <xsd:element ref="ns2:COTATIONETSBILUGEFIL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ebae8-d2f5-4c1b-bea5-60a9a0e653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4d06f0b5-5743-41f2-90d3-b12c8ffc7f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x0030_7_x002d_Juillet" ma:index="21" nillable="true" ma:displayName="07-Juillet" ma:format="Dropdown" ma:internalName="_x0030_7_x002d_Juillet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COTATIONETSBILUGEFILS" ma:index="23" nillable="true" ma:displayName="COTATION ETS BILUGE FILS" ma:format="Dropdown" ma:internalName="COTATIONETSBILUGEFILS">
      <xsd:simpleType>
        <xsd:restriction base="dms:Text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42e1c-ff85-4c56-a8f6-8e54552b24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655E15-48FF-4AF2-A7ED-8AEF9C5B14CE}">
  <ds:schemaRefs>
    <ds:schemaRef ds:uri="http://schemas.microsoft.com/office/2006/metadata/properties"/>
    <ds:schemaRef ds:uri="http://schemas.microsoft.com/office/infopath/2007/PartnerControls"/>
    <ds:schemaRef ds:uri="b55ebae8-d2f5-4c1b-bea5-60a9a0e653b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732BDDE-2A58-4F6A-9449-175A8D5068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3B1AC7-DC73-44C7-A869-3430722153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5ebae8-d2f5-4c1b-bea5-60a9a0e653b1"/>
    <ds:schemaRef ds:uri="fab42e1c-ff85-4c56-a8f6-8e54552b2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A725EB-E6DE-44FA-AEB8-51A6677C75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PRO-05-12 Annoucement Call for bids_eng</Template>
  <TotalTime>19</TotalTime>
  <Pages>1</Pages>
  <Words>394</Words>
  <Characters>2169</Characters>
  <Application>Microsoft Office Word</Application>
  <DocSecurity>0</DocSecurity>
  <Lines>18</Lines>
  <Paragraphs>5</Paragraphs>
  <ScaleCrop>false</ScaleCrop>
  <Company>PSF CI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Комитет</dc:title>
  <dc:creator>pascal.bernard</dc:creator>
  <cp:lastModifiedBy>Timothee JABOT</cp:lastModifiedBy>
  <cp:revision>64</cp:revision>
  <cp:lastPrinted>2026-08-07T15:09:00Z</cp:lastPrinted>
  <dcterms:created xsi:type="dcterms:W3CDTF">2021-09-28T14:29:00Z</dcterms:created>
  <dcterms:modified xsi:type="dcterms:W3CDTF">2026-10-06T15:49:00Z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0x0101005D6979992D440B4E8D776C8579980ED9</vt:lpwstr>
  </property>
  <property fmtid="{D5CDD505-2E9C-101B-9397-08002B2CF9AE}" pid="3" name="MediaServiceImageTags">
    <vt:lpwstr/>
  </property>
</Properties>
</file>